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70F37" w14:textId="77777777" w:rsidR="00AE2055" w:rsidRDefault="0018679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3DA5B211">
          <v:group id="_x0000_s1041" editas="canvas" style="position:absolute;left:0;text-align:left;margin-left:336pt;margin-top:3.85pt;width:133.15pt;height:93pt;z-index:251658244" coordorigin="7987,624" coordsize="2663,186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987;top:624;width:2663;height:1860" o:preferrelative="f">
              <v:fill o:detectmouseclick="t"/>
              <v:path o:extrusionok="t" o:connecttype="none"/>
              <o:lock v:ext="edit" text="t"/>
            </v:shape>
            <v:shape id="_x0000_s1042" style="position:absolute;left:8482;top:2353;width:66;height:83" coordsize="66,83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<v:path arrowok="t"/>
              <o:lock v:ext="edit" verticies="t"/>
            </v:shape>
            <v:shape id="_x0000_s1043" style="position:absolute;left:8553;top:2353;width:103;height:83" coordsize="103,83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<v:path arrowok="t"/>
            </v:shape>
            <v:shape id="_x0000_s1044" style="position:absolute;left:8660;top:2353;width:60;height:83" coordsize="60,83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<v:path arrowok="t"/>
            </v:shape>
            <v:shape id="_x0000_s1045" style="position:absolute;left:8724;top:2353;width:66;height:83" coordsize="66,83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<v:path arrowok="t"/>
              <o:lock v:ext="edit" verticies="t"/>
            </v:shape>
            <v:shape id="_x0000_s1046" style="position:absolute;left:8797;top:2299;width:41;height:137" coordsize="41,137" path="m32,118r,l23,127r-5,1l17,130r,l15,130r-1,-2l14,124,41,6r,l41,2,41,,39,r,l35,2,30,3,9,15r2,3l11,18,23,12r,l24,12r,3l2,122r,l,128r,l,133r2,3l5,137r3,l8,137r4,l20,133r6,-6l33,119r-1,-1xe" fillcolor="#a35110" stroked="f">
              <v:path arrowok="t"/>
            </v:shape>
            <v:shape id="_x0000_s1047" style="position:absolute;left:8849;top:2299;width:41;height:137" coordsize="41,137" path="m30,118r,l21,127r-3,1l15,130r,l14,130r,-2l14,124,39,6r,l41,2,39,,38,r,l35,2,29,3,8,15r1,3l9,18,23,12r,l24,12r,3l,122r,l,128r,l,133r2,3l3,137r5,l8,137r4,l18,133r8,-6l33,119r-3,-1xe" fillcolor="#a35110" stroked="f">
              <v:path arrowok="t"/>
            </v:shape>
            <v:shape id="_x0000_s1048" style="position:absolute;left:8896;top:2353;width:65;height:83" coordsize="65,83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<v:path arrowok="t"/>
              <o:lock v:ext="edit" verticies="t"/>
            </v:shape>
            <v:shape id="_x0000_s1049" style="position:absolute;left:8972;top:2353;width:88;height:83" coordsize="88,83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<v:path arrowok="t"/>
            </v:shape>
            <v:shape id="_x0000_s1050" style="position:absolute;left:9072;top:2353;width:58;height:83" coordsize="58,83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<v:path arrowok="t"/>
            </v:shape>
            <v:shape id="_x0000_s1051" style="position:absolute;left:9137;top:2353;width:66;height:83" coordsize="66,83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<v:path arrowok="t"/>
              <o:lock v:ext="edit" verticies="t"/>
            </v:shape>
            <v:shape id="_x0000_s1052" style="position:absolute;left:9233;top:2299;width:133;height:182" coordsize="133,182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<v:path arrowok="t"/>
            </v:shape>
            <v:shape id="_x0000_s1053" style="position:absolute;left:9334;top:2353;width:72;height:83" coordsize="72,83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<v:path arrowok="t"/>
              <o:lock v:ext="edit" verticies="t"/>
            </v:shape>
            <v:shape id="_x0000_s1054" style="position:absolute;left:9421;top:2353;width:59;height:83" coordsize="59,83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<v:path arrowok="t"/>
            </v:shape>
            <v:shape id="_x0000_s1055" style="position:absolute;left:9542;top:2353;width:65;height:83" coordsize="65,83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<v:path arrowok="t"/>
              <o:lock v:ext="edit" verticies="t"/>
            </v:shape>
            <v:shape id="_x0000_s1056" style="position:absolute;left:9616;top:2353;width:82;height:83" coordsize="82,83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<v:path arrowok="t"/>
            </v:shape>
            <v:shape id="_x0000_s1057" style="position:absolute;left:9703;top:2353;width:65;height:83" coordsize="65,83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<v:path arrowok="t"/>
              <o:lock v:ext="edit" verticies="t"/>
            </v:shape>
            <v:shape id="_x0000_s1058" style="position:absolute;left:9780;top:2353;width:60;height:83" coordsize="60,83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<v:path arrowok="t"/>
            </v:shape>
            <v:shape id="_x0000_s1059" style="position:absolute;left:9840;top:2353;width:91;height:127" coordsize="91,127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<v:path arrowok="t"/>
            </v:shape>
            <v:shape id="_x0000_s1060" style="position:absolute;left:9932;top:2353;width:72;height:83" coordsize="72,83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<v:path arrowok="t"/>
              <o:lock v:ext="edit" verticies="t"/>
            </v:shape>
            <v:shape id="_x0000_s1061" style="position:absolute;left:10017;top:2353;width:90;height:83" coordsize="90,83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<v:path arrowok="t"/>
            </v:shape>
            <v:shape id="_x0000_s1062" style="position:absolute;left:10116;top:2353;width:66;height:83" coordsize="66,83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<v:path arrowok="t"/>
              <o:lock v:ext="edit" verticies="t"/>
            </v:shape>
            <v:shape id="_x0000_s1063" style="position:absolute;left:7987;top:1987;width:2621;height:297" coordsize="2621,297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<v:path arrowok="t"/>
              <o:lock v:ext="edit" verticies="t"/>
            </v:shape>
            <v:shape id="_x0000_s1064" style="position:absolute;left:9290;top:1235;width:86;height:128" coordsize="86,128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<v:path arrowok="t"/>
              <o:lock v:ext="edit" verticies="t"/>
            </v:shape>
            <v:shape id="_x0000_s1065" style="position:absolute;left:9142;top:1235;width:386;height:638" coordsize="386,638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<v:path arrowok="t"/>
              <o:lock v:ext="edit" verticies="t"/>
            </v:shape>
            <v:shape id="_x0000_s1066" style="position:absolute;left:9151;top:651;width:359;height:270" coordsize="359,270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<v:path arrowok="t"/>
            </v:shape>
            <v:shape id="_x0000_s1067" style="position:absolute;left:9170;top:924;width:330;height:295" coordsize="330,295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<v:path arrowok="t"/>
            </v:shape>
            <v:shape id="_x0000_s1068" style="position:absolute;left:9291;top:901;width:94;height:127" coordsize="94,127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<v:path arrowok="t"/>
              <o:lock v:ext="edit" verticies="t"/>
            </v:shape>
            <v:shape id="_x0000_s1069" style="position:absolute;left:9276;top:627;width:99;height:127" coordsize="99,127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<v:path arrowok="t"/>
              <o:lock v:ext="edit" verticies="t"/>
            </v:shape>
            <v:shape id="_x0000_s1070" style="position:absolute;left:8642;top:946;width:328;height:311" coordsize="328,311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<v:path arrowok="t"/>
            </v:shape>
            <v:shape id="_x0000_s1071" style="position:absolute;left:8808;top:696;width:340;height:356" coordsize="340,356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<v:path arrowok="t"/>
            </v:shape>
            <v:shape id="_x0000_s1072" style="position:absolute;left:8905;top:991;width:344;height:418" coordsize="344,418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<v:path arrowok="t"/>
            </v:shape>
            <v:shape id="_x0000_s1073" style="position:absolute;left:8908;top:786;width:104;height:115" coordsize="104,115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<v:path arrowok="t"/>
              <o:lock v:ext="edit" verticies="t"/>
            </v:shape>
            <v:shape id="_x0000_s1074" style="position:absolute;left:9000;top:1068;width:106;height:112" coordsize="106,112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<v:path arrowok="t"/>
              <o:lock v:ext="edit" verticies="t"/>
            </v:shape>
            <v:shape id="_x0000_s1075" style="position:absolute;left:8691;top:1064;width:124;height:94" coordsize="124,94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<v:path arrowok="t"/>
              <o:lock v:ext="edit" verticies="t"/>
            </v:shape>
            <v:shape id="_x0000_s1076" style="position:absolute;left:9700;top:946;width:328;height:311" coordsize="328,311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<v:path arrowok="t"/>
            </v:shape>
            <v:shape id="_x0000_s1077" style="position:absolute;left:9522;top:696;width:340;height:356" coordsize="340,356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<v:path arrowok="t"/>
            </v:shape>
            <v:shape id="_x0000_s1078" style="position:absolute;left:9421;top:991;width:344;height:418" coordsize="344,418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<v:path arrowok="t"/>
            </v:shape>
            <v:shape id="_x0000_s1079" style="position:absolute;left:9658;top:786;width:104;height:115" coordsize="104,115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<v:path arrowok="t"/>
              <o:lock v:ext="edit" verticies="t"/>
            </v:shape>
            <v:shape id="_x0000_s1080" style="position:absolute;left:9564;top:1068;width:107;height:112" coordsize="107,112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<v:path arrowok="t"/>
              <o:lock v:ext="edit" verticies="t"/>
            </v:shape>
            <v:shape id="_x0000_s1081" style="position:absolute;left:9855;top:1064;width:124;height:94" coordsize="124,94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<v:path arrowok="t"/>
              <o:lock v:ext="edit" verticies="t"/>
            </v:shape>
            <v:shape id="_x0000_s1082" style="position:absolute;left:9533;top:1837;width:53;height:30" coordsize="53,30" path="m22,r,5l13,5r,25l9,30,9,5,,5,,,22,xm49,30l47,12r,l47,5r,l47,5r-3,7l38,28r-3,l30,12r,l28,5r,l28,5r,7l27,30r-5,l25,r6,l35,17r,l38,24r,l38,24r2,-7l46,r6,l53,30r-4,xe" fillcolor="#a35110" stroked="f">
              <v:path arrowok="t"/>
              <o:lock v:ext="edit" verticies="t"/>
            </v:shape>
          </v:group>
        </w:pict>
      </w:r>
      <w:r>
        <w:rPr>
          <w:noProof/>
          <w:sz w:val="20"/>
        </w:rPr>
        <w:pict w14:anchorId="18AD0DC5">
          <v:line id="_x0000_s1031" style="position:absolute;left:0;text-align:left;z-index:251658243" from="190.65pt,60pt" to="190.65pt,104.45pt" strokecolor="#a35110" strokeweight="1pt">
            <w10:wrap type="square"/>
          </v:line>
        </w:pict>
      </w:r>
      <w:r>
        <w:rPr>
          <w:noProof/>
          <w:sz w:val="20"/>
        </w:rPr>
        <w:pict w14:anchorId="41F5FF01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9.95pt;margin-top:59.9pt;width:148.75pt;height:44.65pt;z-index:251658241;mso-wrap-edited:f" wrapcoords="-109 0 -109 21600 21709 21600 21709 0 -109 0" filled="f" stroked="f">
            <v:textbox style="mso-next-textbox:#_x0000_s1028" inset=",,0,0">
              <w:txbxContent>
                <w:p w14:paraId="02B6C0E6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phone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354-7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1</w:t>
                  </w:r>
                  <w:r w:rsidR="008C4CEF" w:rsidRPr="008B1896">
                    <w:rPr>
                      <w:rFonts w:ascii="Aldine401 BT" w:hAnsi="Aldine401 BT"/>
                      <w:color w:val="4A6425"/>
                      <w:sz w:val="18"/>
                    </w:rPr>
                    <w:t>74</w:t>
                  </w:r>
                </w:p>
                <w:p w14:paraId="3812E184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i/>
                      <w:iCs/>
                      <w:color w:val="4A6425"/>
                      <w:sz w:val="18"/>
                    </w:rPr>
                    <w:t>fax</w:t>
                  </w: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 xml:space="preserve"> (509) 354-</w:t>
                  </w:r>
                  <w:r w:rsidR="00B71CA9" w:rsidRPr="008B1896">
                    <w:rPr>
                      <w:rFonts w:ascii="Aldine401 BT" w:hAnsi="Aldine401 BT"/>
                      <w:color w:val="4A6425"/>
                      <w:sz w:val="18"/>
                    </w:rPr>
                    <w:t>71</w:t>
                  </w:r>
                  <w:r w:rsidR="0009548F" w:rsidRPr="008B1896">
                    <w:rPr>
                      <w:rFonts w:ascii="Aldine401 BT" w:hAnsi="Aldine401 BT"/>
                      <w:color w:val="4A6425"/>
                      <w:sz w:val="18"/>
                    </w:rPr>
                    <w:t>83</w:t>
                  </w:r>
                </w:p>
                <w:p w14:paraId="47625401" w14:textId="77777777" w:rsidR="00AE2055" w:rsidRPr="008B1896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r w:rsidRPr="008B1896">
                    <w:rPr>
                      <w:rFonts w:ascii="Aldine401 BT" w:hAnsi="Aldine401 BT"/>
                      <w:color w:val="4A6425"/>
                      <w:sz w:val="18"/>
                    </w:rPr>
                    <w:t>www.spokaneschools.org</w:t>
                  </w:r>
                </w:p>
              </w:txbxContent>
            </v:textbox>
            <w10:wrap type="square"/>
          </v:shape>
        </w:pict>
      </w:r>
    </w:p>
    <w:p w14:paraId="6C2F5565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EEBE82B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B36A9C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B1C8114" w14:textId="77777777" w:rsidR="00AE2055" w:rsidRPr="00602277" w:rsidRDefault="001867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1544AB4C">
          <v:line id="_x0000_s1029" style="position:absolute;z-index:251658242" from="2.55pt,4.7pt" to="2.55pt,49.15pt" strokecolor="#a35110" strokeweight="1pt">
            <w10:wrap type="square"/>
          </v:line>
        </w:pict>
      </w:r>
      <w:r>
        <w:rPr>
          <w:rFonts w:ascii="Arial" w:hAnsi="Arial" w:cs="Arial"/>
          <w:sz w:val="24"/>
          <w:szCs w:val="24"/>
        </w:rPr>
        <w:pict w14:anchorId="066C4599">
          <v:shape id="_x0000_s1027" type="#_x0000_t202" style="position:absolute;margin-left:1.25pt;margin-top:4.85pt;width:148.75pt;height:44.65pt;z-index:251658240;mso-wrap-edited:f" wrapcoords="-109 0 -109 21600 21709 21600 21709 0 -109 0" filled="f" stroked="f">
            <v:textbox style="mso-next-textbox:#_x0000_s1027" inset=",,0,0">
              <w:txbxContent>
                <w:p w14:paraId="2E58C14E" w14:textId="77777777" w:rsidR="00AE2055" w:rsidRPr="00C51030" w:rsidRDefault="0009548F">
                  <w:pPr>
                    <w:spacing w:line="220" w:lineRule="exact"/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</w:pPr>
                  <w:r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>Purchasing</w:t>
                  </w:r>
                  <w:r w:rsidR="00B71CA9" w:rsidRPr="00C51030">
                    <w:rPr>
                      <w:rFonts w:ascii="Aldine401 BT" w:hAnsi="Aldine401 BT"/>
                      <w:b/>
                      <w:bCs/>
                      <w:color w:val="4A6425"/>
                      <w:sz w:val="18"/>
                    </w:rPr>
                    <w:t xml:space="preserve"> Department</w:t>
                  </w:r>
                </w:p>
                <w:p w14:paraId="1DFC8CCD" w14:textId="77777777" w:rsidR="00AE2055" w:rsidRPr="00C51030" w:rsidRDefault="00B71CA9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2815 East Garland Avenue</w:t>
                      </w:r>
                    </w:smartTag>
                  </w:smartTag>
                </w:p>
                <w:p w14:paraId="7CB2688A" w14:textId="77777777" w:rsidR="00AE2055" w:rsidRPr="00C51030" w:rsidRDefault="00AE2055">
                  <w:pPr>
                    <w:spacing w:line="220" w:lineRule="exact"/>
                    <w:rPr>
                      <w:rFonts w:ascii="Aldine401 BT" w:hAnsi="Aldine401 BT"/>
                      <w:color w:val="4A6425"/>
                      <w:sz w:val="18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Spokane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, </w:t>
                    </w:r>
                    <w:smartTag w:uri="urn:schemas-microsoft-com:office:smarttags" w:element="Stat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WA</w:t>
                      </w:r>
                    </w:smartTag>
                    <w:r w:rsidRPr="00C51030">
                      <w:rPr>
                        <w:rFonts w:ascii="Aldine401 BT" w:hAnsi="Aldine401 BT"/>
                        <w:color w:val="4A6425"/>
                        <w:sz w:val="18"/>
                      </w:rPr>
                      <w:t xml:space="preserve">  </w:t>
                    </w:r>
                    <w:smartTag w:uri="urn:schemas-microsoft-com:office:smarttags" w:element="PostalCode"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9920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7</w:t>
                      </w:r>
                      <w:r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-</w:t>
                      </w:r>
                      <w:r w:rsidR="00B71CA9" w:rsidRPr="00C51030">
                        <w:rPr>
                          <w:rFonts w:ascii="Aldine401 BT" w:hAnsi="Aldine401 BT"/>
                          <w:color w:val="4A6425"/>
                          <w:sz w:val="18"/>
                        </w:rPr>
                        <w:t>5889</w:t>
                      </w:r>
                    </w:smartTag>
                  </w:smartTag>
                </w:p>
              </w:txbxContent>
            </v:textbox>
            <w10:wrap type="square"/>
          </v:shape>
        </w:pict>
      </w:r>
    </w:p>
    <w:p w14:paraId="7F9095E2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8D2F317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FC49A1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4582AF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5741739" w14:textId="0C860334" w:rsidR="00A03728" w:rsidRDefault="004966FE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September 19, 2022</w:t>
      </w:r>
    </w:p>
    <w:p w14:paraId="41ABBDF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74A3D23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BC59E17" w14:textId="71DBDB40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r w:rsidR="0058344A">
        <w:rPr>
          <w:rFonts w:ascii="Univers" w:hAnsi="Univers"/>
          <w:u w:val="single"/>
        </w:rPr>
        <w:t>RFPs</w:t>
      </w:r>
    </w:p>
    <w:p w14:paraId="774EC51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3EB593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16CB9CB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</w:t>
      </w:r>
      <w:r w:rsidR="003A7A76">
        <w:rPr>
          <w:rFonts w:ascii="Univers" w:hAnsi="Univers"/>
        </w:rPr>
        <w:t>RFP</w:t>
      </w:r>
      <w:r>
        <w:rPr>
          <w:rFonts w:ascii="Univers" w:hAnsi="Univers"/>
        </w:rPr>
        <w:t xml:space="preserve">s at 2815 East Garland Avenue, Spokane, WA  99207, for the following: </w:t>
      </w:r>
    </w:p>
    <w:p w14:paraId="1C4879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6BC4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7522220" w14:textId="5180A474" w:rsidR="00A03728" w:rsidRDefault="003A7A76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RFP</w:t>
      </w:r>
      <w:r w:rsidR="00F53C8A">
        <w:rPr>
          <w:rFonts w:ascii="Univers" w:hAnsi="Univers"/>
        </w:rPr>
        <w:t xml:space="preserve"> No. </w:t>
      </w:r>
      <w:r w:rsidR="004966FE">
        <w:rPr>
          <w:rFonts w:ascii="Univers" w:hAnsi="Univers"/>
        </w:rPr>
        <w:t>7-2223</w:t>
      </w:r>
    </w:p>
    <w:p w14:paraId="7B7BA8D0" w14:textId="08126640" w:rsidR="003A7A76" w:rsidRDefault="003A7A76" w:rsidP="003A7A76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LEXMARK TONER CARTRIDGE PRICING, until 2:</w:t>
      </w:r>
      <w:r w:rsidR="0058344A">
        <w:rPr>
          <w:rFonts w:ascii="Univers" w:hAnsi="Univers"/>
        </w:rPr>
        <w:t>0</w:t>
      </w:r>
      <w:r>
        <w:rPr>
          <w:rFonts w:ascii="Univers" w:hAnsi="Univers"/>
        </w:rPr>
        <w:t xml:space="preserve">0:00 p.m. PDT, </w:t>
      </w:r>
      <w:r w:rsidR="004966FE">
        <w:rPr>
          <w:rFonts w:ascii="Univers" w:hAnsi="Univers"/>
        </w:rPr>
        <w:t>Fri</w:t>
      </w:r>
      <w:r w:rsidR="0058344A">
        <w:rPr>
          <w:rFonts w:ascii="Univers" w:hAnsi="Univers"/>
        </w:rPr>
        <w:t>day</w:t>
      </w:r>
      <w:r>
        <w:rPr>
          <w:rFonts w:ascii="Univers" w:hAnsi="Univers"/>
        </w:rPr>
        <w:t xml:space="preserve">, </w:t>
      </w:r>
      <w:r w:rsidR="004966FE">
        <w:rPr>
          <w:rFonts w:ascii="Univers" w:hAnsi="Univers"/>
        </w:rPr>
        <w:t>September 30, 2022</w:t>
      </w:r>
    </w:p>
    <w:p w14:paraId="5208205C" w14:textId="77777777" w:rsidR="00545D17" w:rsidRDefault="00545D17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CCE395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7BC41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5D1E39E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BA0892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08BA20B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784EE74" w14:textId="77777777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RFP </w:t>
      </w:r>
      <w:r w:rsidR="003A7A76">
        <w:rPr>
          <w:rFonts w:ascii="Univers" w:hAnsi="Univers"/>
        </w:rPr>
        <w:t>acknowledgment</w:t>
      </w:r>
      <w:r>
        <w:rPr>
          <w:rFonts w:ascii="Univers" w:hAnsi="Univers"/>
        </w:rPr>
        <w:t xml:space="preserve"> should contact Pam Tatosky, Purchasing Services, at 509-354-7127, no later than three days prior to the scheduled opening date so arrangement for the accommodations can be made</w:t>
      </w:r>
    </w:p>
    <w:p w14:paraId="71BCD54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44E9EF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07346C8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01343CF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C13222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512E16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05E158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46D4945" w14:textId="0CCFEE48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58344A">
        <w:rPr>
          <w:rFonts w:ascii="Univers" w:hAnsi="Univers"/>
        </w:rPr>
        <w:t xml:space="preserve">Adam </w:t>
      </w:r>
      <w:proofErr w:type="spellStart"/>
      <w:r w:rsidR="0058344A">
        <w:rPr>
          <w:rFonts w:ascii="Univers" w:hAnsi="Univers"/>
        </w:rPr>
        <w:t>Swinyard</w:t>
      </w:r>
      <w:proofErr w:type="spellEnd"/>
      <w:r>
        <w:rPr>
          <w:rFonts w:ascii="Univers" w:hAnsi="Univers"/>
        </w:rPr>
        <w:t>, Secretary</w:t>
      </w:r>
    </w:p>
    <w:p w14:paraId="6FA0926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E1CD44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0797D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5598918" w14:textId="6466800F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4966FE">
        <w:rPr>
          <w:rFonts w:ascii="Univers" w:hAnsi="Univers"/>
          <w:u w:val="single"/>
        </w:rPr>
        <w:t>September</w:t>
      </w:r>
      <w:r w:rsidR="0058344A">
        <w:rPr>
          <w:rFonts w:ascii="Univers" w:hAnsi="Univers"/>
          <w:u w:val="single"/>
        </w:rPr>
        <w:t xml:space="preserve"> 2</w:t>
      </w:r>
      <w:r w:rsidR="0018679D">
        <w:rPr>
          <w:rFonts w:ascii="Univers" w:hAnsi="Univers"/>
          <w:u w:val="single"/>
        </w:rPr>
        <w:t>0</w:t>
      </w:r>
      <w:r w:rsidR="00545D17">
        <w:rPr>
          <w:rFonts w:ascii="Univers" w:hAnsi="Univers"/>
          <w:u w:val="single"/>
        </w:rPr>
        <w:t xml:space="preserve"> and </w:t>
      </w:r>
      <w:r w:rsidR="0018679D">
        <w:rPr>
          <w:rFonts w:ascii="Univers" w:hAnsi="Univers"/>
          <w:u w:val="single"/>
        </w:rPr>
        <w:t>27</w:t>
      </w:r>
      <w:r w:rsidR="00545D17">
        <w:rPr>
          <w:rFonts w:ascii="Univers" w:hAnsi="Univers"/>
          <w:u w:val="single"/>
        </w:rPr>
        <w:t>, 20</w:t>
      </w:r>
      <w:r w:rsidR="0058344A">
        <w:rPr>
          <w:rFonts w:ascii="Univers" w:hAnsi="Univers"/>
          <w:u w:val="single"/>
        </w:rPr>
        <w:t>2</w:t>
      </w:r>
      <w:r w:rsidR="0018679D">
        <w:rPr>
          <w:rFonts w:ascii="Univers" w:hAnsi="Univers"/>
          <w:u w:val="single"/>
        </w:rPr>
        <w:t>2</w:t>
      </w:r>
      <w:r>
        <w:rPr>
          <w:rFonts w:ascii="Univers" w:hAnsi="Univers"/>
        </w:rPr>
        <w:t>.</w:t>
      </w:r>
    </w:p>
    <w:p w14:paraId="16ED441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759450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26B9D2E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A4DF4F-DD49-4845-8D00-716AD02D498C}"/>
    <w:embedBold r:id="rId2" w:fontKey="{050D5FB3-532B-42CF-9058-BA90BFE55F76}"/>
    <w:embedItalic r:id="rId3" w:fontKey="{2C99A3E0-1B44-4DD7-9878-5083D923A56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5116357-2C2E-46C6-A45A-01A09412D0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9E658D4-D2CC-4035-B61D-BCCAB8C40B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34AFC6B-0974-42D2-A88B-126BDC899CE1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23324A72-E7EA-4D81-8391-5D4620767313}"/>
    <w:embedBold r:id="rId8" w:fontKey="{ADC25DB1-498B-4E80-8AA5-5FA6CB5FDF12}"/>
    <w:embedItalic r:id="rId9" w:fontKey="{ED1CB64D-E540-4052-96CA-1B74D23469CC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FF66C0D8-C9B5-479E-AF54-5FCE54A39B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7F99C47-6237-4A0F-A7E4-D522167A95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32834A1-F3B5-4DBD-A75D-EADA15C1AE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08409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19E1"/>
    <w:rsid w:val="0002105B"/>
    <w:rsid w:val="0009548F"/>
    <w:rsid w:val="001177A6"/>
    <w:rsid w:val="00173CD6"/>
    <w:rsid w:val="0018679D"/>
    <w:rsid w:val="0020171D"/>
    <w:rsid w:val="002273CA"/>
    <w:rsid w:val="00266719"/>
    <w:rsid w:val="002F47B0"/>
    <w:rsid w:val="00337969"/>
    <w:rsid w:val="00346B68"/>
    <w:rsid w:val="00362805"/>
    <w:rsid w:val="00381D82"/>
    <w:rsid w:val="003A7A76"/>
    <w:rsid w:val="003B6000"/>
    <w:rsid w:val="003C74E4"/>
    <w:rsid w:val="004966FE"/>
    <w:rsid w:val="004A43D8"/>
    <w:rsid w:val="004C40AE"/>
    <w:rsid w:val="005419E1"/>
    <w:rsid w:val="00545D17"/>
    <w:rsid w:val="0058344A"/>
    <w:rsid w:val="005A7DED"/>
    <w:rsid w:val="005F6E1F"/>
    <w:rsid w:val="00602277"/>
    <w:rsid w:val="0060322B"/>
    <w:rsid w:val="00673477"/>
    <w:rsid w:val="006A4919"/>
    <w:rsid w:val="006F7482"/>
    <w:rsid w:val="00705228"/>
    <w:rsid w:val="008704A8"/>
    <w:rsid w:val="008B1896"/>
    <w:rsid w:val="008C4CEF"/>
    <w:rsid w:val="009570E3"/>
    <w:rsid w:val="00A03728"/>
    <w:rsid w:val="00A83877"/>
    <w:rsid w:val="00A9051C"/>
    <w:rsid w:val="00AE1B6E"/>
    <w:rsid w:val="00AE2055"/>
    <w:rsid w:val="00B71CA9"/>
    <w:rsid w:val="00B84886"/>
    <w:rsid w:val="00C06680"/>
    <w:rsid w:val="00C51030"/>
    <w:rsid w:val="00CD6879"/>
    <w:rsid w:val="00DD3400"/>
    <w:rsid w:val="00E53D0E"/>
    <w:rsid w:val="00E902F6"/>
    <w:rsid w:val="00F467D9"/>
    <w:rsid w:val="00F53C8A"/>
    <w:rsid w:val="00F719B0"/>
    <w:rsid w:val="00FE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84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A48307E"/>
  <w15:chartTrackingRefBased/>
  <w15:docId w15:val="{411D5CF8-1DAD-42B3-99EB-8E9D2AE3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B398E9-EECA-4CF2-899D-AEEEA136DD7B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2.xml><?xml version="1.0" encoding="utf-8"?>
<ds:datastoreItem xmlns:ds="http://schemas.openxmlformats.org/officeDocument/2006/customXml" ds:itemID="{5656F0B6-D2B1-4691-93B7-22C7B26B5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BA2171-4B32-4CE5-A53E-A03E47B400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5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6</cp:revision>
  <cp:lastPrinted>2014-07-25T21:41:00Z</cp:lastPrinted>
  <dcterms:created xsi:type="dcterms:W3CDTF">2021-07-23T21:09:00Z</dcterms:created>
  <dcterms:modified xsi:type="dcterms:W3CDTF">2022-09-19T16:43:00Z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0x010100E7E9CA4B4AE72C40962DF105AEC01F3F</vt:lpwstr>
  </property>
</Properties>
</file>